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1EA8" w:rsidRDefault="006B1EA8" w:rsidP="00DF7DC4">
      <w:pPr>
        <w:tabs>
          <w:tab w:val="left" w:pos="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6B1EA8" w:rsidRPr="00C30904" w:rsidRDefault="006B1EA8" w:rsidP="00DF7DC4">
      <w:pPr>
        <w:tabs>
          <w:tab w:val="left" w:pos="0"/>
        </w:tabs>
        <w:rPr>
          <w:i/>
          <w:sz w:val="28"/>
          <w:szCs w:val="28"/>
        </w:rPr>
      </w:pPr>
      <w:r>
        <w:rPr>
          <w:b/>
          <w:sz w:val="28"/>
          <w:szCs w:val="28"/>
        </w:rPr>
        <w:tab/>
        <w:t>СОВЕТ ДЕПУТАТОВ СТАНЦИОННОГО СЕЛЬСОВЕТА</w:t>
      </w:r>
    </w:p>
    <w:p w:rsidR="006B1EA8" w:rsidRDefault="006B1EA8" w:rsidP="00DF7DC4">
      <w:pPr>
        <w:tabs>
          <w:tab w:val="left" w:pos="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НОВОСИБИРСКОГО РАЙОНА НОВОСИБИРСКОЙ ОБЛАСТИ</w:t>
      </w:r>
    </w:p>
    <w:p w:rsidR="006B1EA8" w:rsidRDefault="006B1EA8" w:rsidP="00DF7DC4">
      <w:pPr>
        <w:tabs>
          <w:tab w:val="left" w:pos="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пятого созыва</w:t>
      </w:r>
    </w:p>
    <w:p w:rsidR="006B1EA8" w:rsidRDefault="006B1EA8" w:rsidP="00DF7DC4">
      <w:pPr>
        <w:tabs>
          <w:tab w:val="left" w:pos="0"/>
        </w:tabs>
        <w:jc w:val="center"/>
        <w:rPr>
          <w:b/>
          <w:sz w:val="28"/>
          <w:szCs w:val="28"/>
        </w:rPr>
      </w:pPr>
    </w:p>
    <w:p w:rsidR="006B1EA8" w:rsidRDefault="006B1EA8" w:rsidP="00DF7DC4">
      <w:pPr>
        <w:tabs>
          <w:tab w:val="left" w:pos="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6B1EA8" w:rsidRDefault="006B1EA8" w:rsidP="00DF7DC4">
      <w:pPr>
        <w:tabs>
          <w:tab w:val="left" w:pos="0"/>
        </w:tabs>
        <w:jc w:val="center"/>
        <w:rPr>
          <w:b/>
          <w:sz w:val="28"/>
          <w:szCs w:val="28"/>
        </w:rPr>
      </w:pPr>
    </w:p>
    <w:p w:rsidR="006B1EA8" w:rsidRDefault="006B1EA8" w:rsidP="00DF7DC4">
      <w:pPr>
        <w:tabs>
          <w:tab w:val="left" w:pos="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Шестнадцатая сессия</w:t>
      </w:r>
    </w:p>
    <w:p w:rsidR="006B1EA8" w:rsidRDefault="006B1EA8" w:rsidP="00DF7DC4">
      <w:pPr>
        <w:tabs>
          <w:tab w:val="left" w:pos="0"/>
        </w:tabs>
        <w:jc w:val="center"/>
        <w:rPr>
          <w:b/>
          <w:sz w:val="28"/>
          <w:szCs w:val="28"/>
        </w:rPr>
      </w:pPr>
    </w:p>
    <w:p w:rsidR="006B1EA8" w:rsidRDefault="006B1EA8" w:rsidP="00DF7DC4">
      <w:pPr>
        <w:tabs>
          <w:tab w:val="left" w:pos="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07.07.2016                                ст. Мочище                                                   №7</w:t>
      </w:r>
    </w:p>
    <w:p w:rsidR="006B1EA8" w:rsidRDefault="006B1EA8" w:rsidP="00DF7DC4">
      <w:pPr>
        <w:rPr>
          <w:b/>
          <w:sz w:val="28"/>
        </w:rPr>
      </w:pPr>
    </w:p>
    <w:p w:rsidR="006B1EA8" w:rsidRDefault="006B1EA8" w:rsidP="00DF7DC4">
      <w:pPr>
        <w:rPr>
          <w:b/>
          <w:sz w:val="28"/>
        </w:rPr>
      </w:pPr>
      <w:r>
        <w:rPr>
          <w:b/>
          <w:sz w:val="28"/>
        </w:rPr>
        <w:t xml:space="preserve">О внесении изменений в план социально-экономического развития Станционного сельсовета </w:t>
      </w:r>
      <w:r>
        <w:rPr>
          <w:b/>
          <w:color w:val="000000"/>
          <w:sz w:val="28"/>
          <w:szCs w:val="28"/>
        </w:rPr>
        <w:t>Новосибирского района  Новосибирской  области</w:t>
      </w:r>
      <w:r>
        <w:rPr>
          <w:b/>
          <w:sz w:val="28"/>
        </w:rPr>
        <w:t xml:space="preserve"> на 2016г.   и плановый период 2017- 2018 гг.</w:t>
      </w:r>
    </w:p>
    <w:p w:rsidR="006B1EA8" w:rsidRDefault="006B1EA8" w:rsidP="00DF7DC4">
      <w:pPr>
        <w:pStyle w:val="Head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</w:p>
    <w:p w:rsidR="006B1EA8" w:rsidRDefault="006B1EA8" w:rsidP="00DF7DC4">
      <w:pPr>
        <w:pStyle w:val="Head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   Руководствуясь Федеральным законом № 131-ФЗ «Об общих принципах местного самоуправления в Российской Федерации», </w:t>
      </w:r>
      <w:r>
        <w:rPr>
          <w:szCs w:val="24"/>
        </w:rPr>
        <w:t xml:space="preserve"> </w:t>
      </w:r>
      <w:r>
        <w:rPr>
          <w:color w:val="000000"/>
          <w:sz w:val="28"/>
          <w:szCs w:val="28"/>
        </w:rPr>
        <w:t>Уставом Станционного сельсовета Новосибирского района  Новосибирской  области</w:t>
      </w:r>
      <w:r>
        <w:rPr>
          <w:color w:val="242F33"/>
          <w:spacing w:val="2"/>
          <w:szCs w:val="24"/>
        </w:rPr>
        <w:t xml:space="preserve"> </w:t>
      </w:r>
      <w:r>
        <w:rPr>
          <w:sz w:val="28"/>
          <w:szCs w:val="28"/>
        </w:rPr>
        <w:t>с учетом текущей  экономической ситуации и сохранением приоритетов , определенных  в комплексной программе  на период 2011-2025 годы  и принятой Решением  13 сессии Совета депутатов Станционного сельсовета Новосибирского района от 24.04.2011г.</w:t>
      </w:r>
      <w:r>
        <w:rPr>
          <w:rFonts w:ascii="Verdana" w:hAnsi="Verdana"/>
          <w:color w:val="000000"/>
          <w:sz w:val="28"/>
          <w:szCs w:val="28"/>
          <w:shd w:val="clear" w:color="auto" w:fill="FFFFFF"/>
        </w:rPr>
        <w:t xml:space="preserve"> .</w:t>
      </w:r>
    </w:p>
    <w:p w:rsidR="006B1EA8" w:rsidRDefault="006B1EA8" w:rsidP="00DF7DC4">
      <w:pPr>
        <w:jc w:val="both"/>
        <w:rPr>
          <w:sz w:val="28"/>
        </w:rPr>
      </w:pPr>
      <w:r>
        <w:rPr>
          <w:sz w:val="28"/>
        </w:rPr>
        <w:t xml:space="preserve">        Заслушав заместителя главы администрации Станционного сельсовета Новосибирского района Новосибирской области Ерёмину Е.М. по изменению плана социально-экономического развития Станционного сельсовета</w:t>
      </w:r>
      <w:r>
        <w:rPr>
          <w:color w:val="000000"/>
          <w:sz w:val="28"/>
          <w:szCs w:val="28"/>
        </w:rPr>
        <w:t xml:space="preserve"> Новосибирского района  Новосибирской  области</w:t>
      </w:r>
      <w:r>
        <w:rPr>
          <w:sz w:val="28"/>
        </w:rPr>
        <w:t xml:space="preserve"> на 2016г. и плановый период 2017 - 2018 гг. учитывая  изменения в бюджете Станционного сельсовета Новосибирского района Новосибирской области, Совет депутатов Станционного сельсовета Новосибирского района </w:t>
      </w:r>
    </w:p>
    <w:p w:rsidR="006B1EA8" w:rsidRDefault="006B1EA8" w:rsidP="00DF7DC4">
      <w:pPr>
        <w:jc w:val="both"/>
        <w:rPr>
          <w:sz w:val="28"/>
        </w:rPr>
      </w:pPr>
    </w:p>
    <w:p w:rsidR="006B1EA8" w:rsidRDefault="006B1EA8" w:rsidP="00DF7DC4">
      <w:pPr>
        <w:jc w:val="both"/>
        <w:rPr>
          <w:sz w:val="28"/>
        </w:rPr>
      </w:pPr>
      <w:r>
        <w:rPr>
          <w:sz w:val="28"/>
        </w:rPr>
        <w:t>РЕШИЛ:</w:t>
      </w:r>
    </w:p>
    <w:p w:rsidR="006B1EA8" w:rsidRPr="00D12D67" w:rsidRDefault="006B1EA8" w:rsidP="00D12D67">
      <w:pPr>
        <w:numPr>
          <w:ilvl w:val="0"/>
          <w:numId w:val="3"/>
        </w:numPr>
        <w:overflowPunct/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изменения в </w:t>
      </w:r>
      <w:r w:rsidRPr="00D12D67">
        <w:rPr>
          <w:sz w:val="28"/>
          <w:szCs w:val="28"/>
        </w:rPr>
        <w:t>п. 6.1 комплекса управленческих задач, направленных на реализацию программных целей, изложив его в следующей редакции</w:t>
      </w:r>
    </w:p>
    <w:p w:rsidR="006B1EA8" w:rsidRDefault="006B1EA8" w:rsidP="00D12D67">
      <w:pPr>
        <w:ind w:left="851"/>
        <w:jc w:val="both"/>
        <w:rPr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370"/>
        <w:gridCol w:w="2398"/>
        <w:gridCol w:w="2398"/>
        <w:gridCol w:w="2405"/>
      </w:tblGrid>
      <w:tr w:rsidR="006B1EA8" w:rsidRPr="00594F0F" w:rsidTr="00D12D67">
        <w:trPr>
          <w:jc w:val="center"/>
        </w:trPr>
        <w:tc>
          <w:tcPr>
            <w:tcW w:w="2370" w:type="dxa"/>
          </w:tcPr>
          <w:p w:rsidR="006B1EA8" w:rsidRPr="00594F0F" w:rsidRDefault="006B1EA8" w:rsidP="002F7F13">
            <w:pPr>
              <w:jc w:val="both"/>
              <w:rPr>
                <w:sz w:val="24"/>
                <w:szCs w:val="24"/>
              </w:rPr>
            </w:pPr>
            <w:r w:rsidRPr="00594F0F">
              <w:rPr>
                <w:sz w:val="24"/>
                <w:szCs w:val="24"/>
              </w:rPr>
              <w:t>6.1 Улучшение качество коммунальных услуг</w:t>
            </w:r>
          </w:p>
        </w:tc>
        <w:tc>
          <w:tcPr>
            <w:tcW w:w="2398" w:type="dxa"/>
          </w:tcPr>
          <w:p w:rsidR="006B1EA8" w:rsidRPr="00594F0F" w:rsidRDefault="006B1EA8" w:rsidP="002F7F13">
            <w:pPr>
              <w:jc w:val="center"/>
              <w:rPr>
                <w:sz w:val="24"/>
                <w:szCs w:val="24"/>
              </w:rPr>
            </w:pPr>
            <w:r w:rsidRPr="00594F0F">
              <w:rPr>
                <w:sz w:val="24"/>
                <w:szCs w:val="24"/>
              </w:rPr>
              <w:t>Содержание жилищно-коммунального хозяйства</w:t>
            </w:r>
          </w:p>
        </w:tc>
        <w:tc>
          <w:tcPr>
            <w:tcW w:w="2398" w:type="dxa"/>
          </w:tcPr>
          <w:p w:rsidR="006B1EA8" w:rsidRPr="00594F0F" w:rsidRDefault="006B1EA8" w:rsidP="002F7F13">
            <w:pPr>
              <w:jc w:val="both"/>
              <w:rPr>
                <w:sz w:val="24"/>
                <w:szCs w:val="24"/>
              </w:rPr>
            </w:pPr>
            <w:r w:rsidRPr="00594F0F">
              <w:rPr>
                <w:sz w:val="24"/>
                <w:szCs w:val="24"/>
              </w:rPr>
              <w:t xml:space="preserve">Местный бюджет 5,560 млн. руб. (п. Садовый 1,3 млн.руб. – фундамент газ. котельной; 1,5 млн. руб. благоустройство тер. газ. котельной </w:t>
            </w:r>
          </w:p>
          <w:p w:rsidR="006B1EA8" w:rsidRPr="00594F0F" w:rsidRDefault="006B1EA8" w:rsidP="002F7F13">
            <w:pPr>
              <w:jc w:val="both"/>
              <w:rPr>
                <w:sz w:val="24"/>
                <w:szCs w:val="24"/>
              </w:rPr>
            </w:pPr>
            <w:r w:rsidRPr="00594F0F">
              <w:rPr>
                <w:sz w:val="24"/>
                <w:szCs w:val="24"/>
              </w:rPr>
              <w:t>Ст. Иня – Восточная: 30 000 руб. ремонт двигателя, 50 000 руб. – чистка колодцев</w:t>
            </w:r>
          </w:p>
          <w:p w:rsidR="006B1EA8" w:rsidRPr="00594F0F" w:rsidRDefault="006B1EA8" w:rsidP="002F7F13">
            <w:pPr>
              <w:jc w:val="both"/>
              <w:rPr>
                <w:sz w:val="24"/>
                <w:szCs w:val="24"/>
              </w:rPr>
            </w:pPr>
            <w:r w:rsidRPr="00594F0F">
              <w:rPr>
                <w:sz w:val="24"/>
                <w:szCs w:val="24"/>
              </w:rPr>
              <w:t>П. Витаминка: 300 000 руб. – ремонт водопровода</w:t>
            </w:r>
          </w:p>
          <w:p w:rsidR="006B1EA8" w:rsidRPr="00594F0F" w:rsidRDefault="006B1EA8" w:rsidP="002F7F13">
            <w:pPr>
              <w:jc w:val="both"/>
              <w:rPr>
                <w:sz w:val="24"/>
                <w:szCs w:val="24"/>
              </w:rPr>
            </w:pPr>
            <w:r w:rsidRPr="00594F0F">
              <w:rPr>
                <w:sz w:val="24"/>
                <w:szCs w:val="24"/>
              </w:rPr>
              <w:t>Ст. Мочище: 500 тыс. руб. – ремонт жкх</w:t>
            </w:r>
          </w:p>
          <w:p w:rsidR="006B1EA8" w:rsidRPr="00594F0F" w:rsidRDefault="006B1EA8" w:rsidP="002F7F13">
            <w:pPr>
              <w:jc w:val="both"/>
              <w:rPr>
                <w:sz w:val="24"/>
                <w:szCs w:val="24"/>
              </w:rPr>
            </w:pPr>
            <w:r w:rsidRPr="00594F0F">
              <w:rPr>
                <w:sz w:val="24"/>
                <w:szCs w:val="24"/>
              </w:rPr>
              <w:t>П. Ленинский: 400 тыс. руб. – ремонт водопровода</w:t>
            </w:r>
          </w:p>
          <w:p w:rsidR="006B1EA8" w:rsidRPr="00594F0F" w:rsidRDefault="006B1EA8" w:rsidP="002F7F13">
            <w:pPr>
              <w:jc w:val="both"/>
              <w:rPr>
                <w:b/>
                <w:sz w:val="24"/>
                <w:szCs w:val="24"/>
              </w:rPr>
            </w:pPr>
            <w:r w:rsidRPr="00594F0F">
              <w:rPr>
                <w:b/>
                <w:sz w:val="24"/>
                <w:szCs w:val="24"/>
              </w:rPr>
              <w:t xml:space="preserve">П. Садовый: 900 тыс. руб. – </w:t>
            </w:r>
            <w:r>
              <w:rPr>
                <w:b/>
                <w:sz w:val="24"/>
                <w:szCs w:val="24"/>
              </w:rPr>
              <w:t>Аварийные работы по прокладке</w:t>
            </w:r>
            <w:r w:rsidRPr="00594F0F">
              <w:rPr>
                <w:b/>
                <w:sz w:val="24"/>
                <w:szCs w:val="24"/>
              </w:rPr>
              <w:t xml:space="preserve"> водопровода</w:t>
            </w:r>
          </w:p>
          <w:p w:rsidR="006B1EA8" w:rsidRPr="00594F0F" w:rsidRDefault="006B1EA8" w:rsidP="002F7F13">
            <w:pPr>
              <w:jc w:val="both"/>
              <w:rPr>
                <w:b/>
                <w:sz w:val="24"/>
                <w:szCs w:val="24"/>
              </w:rPr>
            </w:pPr>
            <w:r w:rsidRPr="00594F0F">
              <w:rPr>
                <w:b/>
                <w:sz w:val="24"/>
                <w:szCs w:val="24"/>
              </w:rPr>
              <w:t>Аварийные работы по всем населенным пунктам 570 000 руб.</w:t>
            </w:r>
          </w:p>
        </w:tc>
        <w:tc>
          <w:tcPr>
            <w:tcW w:w="2405" w:type="dxa"/>
          </w:tcPr>
          <w:p w:rsidR="006B1EA8" w:rsidRPr="00594F0F" w:rsidRDefault="006B1EA8" w:rsidP="002F7F13">
            <w:pPr>
              <w:jc w:val="both"/>
              <w:rPr>
                <w:sz w:val="24"/>
                <w:szCs w:val="24"/>
              </w:rPr>
            </w:pPr>
            <w:r w:rsidRPr="00594F0F">
              <w:rPr>
                <w:sz w:val="24"/>
                <w:szCs w:val="24"/>
              </w:rPr>
              <w:t>Администрация Станционного сельсовета</w:t>
            </w:r>
          </w:p>
        </w:tc>
      </w:tr>
      <w:tr w:rsidR="006B1EA8" w:rsidRPr="00594F0F" w:rsidTr="00D12D67">
        <w:trPr>
          <w:jc w:val="center"/>
        </w:trPr>
        <w:tc>
          <w:tcPr>
            <w:tcW w:w="2370" w:type="dxa"/>
          </w:tcPr>
          <w:p w:rsidR="006B1EA8" w:rsidRPr="00594F0F" w:rsidRDefault="006B1EA8" w:rsidP="002F7F1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398" w:type="dxa"/>
          </w:tcPr>
          <w:p w:rsidR="006B1EA8" w:rsidRPr="00594F0F" w:rsidRDefault="006B1EA8" w:rsidP="002F7F13">
            <w:pPr>
              <w:jc w:val="both"/>
              <w:rPr>
                <w:sz w:val="24"/>
                <w:szCs w:val="24"/>
              </w:rPr>
            </w:pPr>
            <w:r w:rsidRPr="00594F0F">
              <w:rPr>
                <w:sz w:val="24"/>
                <w:szCs w:val="24"/>
              </w:rPr>
              <w:t>Взносы на капитальный ремонт муниципального жилищного фонда в Фонд модернизации</w:t>
            </w:r>
          </w:p>
        </w:tc>
        <w:tc>
          <w:tcPr>
            <w:tcW w:w="2398" w:type="dxa"/>
          </w:tcPr>
          <w:p w:rsidR="006B1EA8" w:rsidRPr="00594F0F" w:rsidRDefault="006B1EA8" w:rsidP="002F7F13">
            <w:pPr>
              <w:jc w:val="both"/>
              <w:rPr>
                <w:sz w:val="24"/>
                <w:szCs w:val="24"/>
              </w:rPr>
            </w:pPr>
            <w:r w:rsidRPr="00594F0F">
              <w:rPr>
                <w:sz w:val="24"/>
                <w:szCs w:val="24"/>
              </w:rPr>
              <w:t>Местный бюджет 20 000 руб.</w:t>
            </w:r>
          </w:p>
        </w:tc>
        <w:tc>
          <w:tcPr>
            <w:tcW w:w="2405" w:type="dxa"/>
          </w:tcPr>
          <w:p w:rsidR="006B1EA8" w:rsidRPr="00594F0F" w:rsidRDefault="006B1EA8" w:rsidP="002F7F13">
            <w:pPr>
              <w:jc w:val="both"/>
              <w:rPr>
                <w:sz w:val="24"/>
                <w:szCs w:val="24"/>
              </w:rPr>
            </w:pPr>
            <w:r w:rsidRPr="00594F0F">
              <w:rPr>
                <w:sz w:val="24"/>
                <w:szCs w:val="24"/>
              </w:rPr>
              <w:t>2016г. Администрация Станционного сельсовета</w:t>
            </w:r>
          </w:p>
        </w:tc>
      </w:tr>
      <w:tr w:rsidR="006B1EA8" w:rsidRPr="00594F0F" w:rsidTr="00D12D67">
        <w:trPr>
          <w:jc w:val="center"/>
        </w:trPr>
        <w:tc>
          <w:tcPr>
            <w:tcW w:w="2370" w:type="dxa"/>
          </w:tcPr>
          <w:p w:rsidR="006B1EA8" w:rsidRPr="00594F0F" w:rsidRDefault="006B1EA8" w:rsidP="002F7F1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398" w:type="dxa"/>
          </w:tcPr>
          <w:p w:rsidR="006B1EA8" w:rsidRPr="00594F0F" w:rsidRDefault="006B1EA8" w:rsidP="002F7F13">
            <w:pPr>
              <w:jc w:val="both"/>
              <w:rPr>
                <w:b/>
                <w:sz w:val="24"/>
                <w:szCs w:val="24"/>
              </w:rPr>
            </w:pPr>
            <w:r w:rsidRPr="00594F0F">
              <w:rPr>
                <w:b/>
                <w:sz w:val="24"/>
                <w:szCs w:val="24"/>
              </w:rPr>
              <w:t>Закупка товаров работ и услуг для обеспечения гос. (мун.) нужд</w:t>
            </w:r>
          </w:p>
        </w:tc>
        <w:tc>
          <w:tcPr>
            <w:tcW w:w="2398" w:type="dxa"/>
          </w:tcPr>
          <w:p w:rsidR="006B1EA8" w:rsidRPr="00594F0F" w:rsidRDefault="006B1EA8" w:rsidP="002F7F13">
            <w:pPr>
              <w:jc w:val="both"/>
              <w:rPr>
                <w:b/>
                <w:sz w:val="24"/>
                <w:szCs w:val="24"/>
              </w:rPr>
            </w:pPr>
            <w:r w:rsidRPr="00594F0F">
              <w:rPr>
                <w:b/>
                <w:sz w:val="24"/>
                <w:szCs w:val="24"/>
              </w:rPr>
              <w:t>Бурение скважины ст. Мочище – 1 500 тыс. руб.</w:t>
            </w:r>
          </w:p>
        </w:tc>
        <w:tc>
          <w:tcPr>
            <w:tcW w:w="2405" w:type="dxa"/>
          </w:tcPr>
          <w:p w:rsidR="006B1EA8" w:rsidRPr="00594F0F" w:rsidRDefault="006B1EA8" w:rsidP="002F7F13">
            <w:pPr>
              <w:jc w:val="both"/>
              <w:rPr>
                <w:b/>
                <w:sz w:val="24"/>
                <w:szCs w:val="24"/>
              </w:rPr>
            </w:pPr>
            <w:r w:rsidRPr="00594F0F">
              <w:rPr>
                <w:b/>
                <w:sz w:val="24"/>
                <w:szCs w:val="24"/>
              </w:rPr>
              <w:t>2016 Администрация Станционного сельсовета</w:t>
            </w:r>
          </w:p>
        </w:tc>
      </w:tr>
      <w:tr w:rsidR="006B1EA8" w:rsidRPr="00594F0F" w:rsidTr="00D12D67">
        <w:trPr>
          <w:jc w:val="center"/>
        </w:trPr>
        <w:tc>
          <w:tcPr>
            <w:tcW w:w="2370" w:type="dxa"/>
          </w:tcPr>
          <w:p w:rsidR="006B1EA8" w:rsidRPr="00594F0F" w:rsidRDefault="006B1EA8" w:rsidP="002F7F1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398" w:type="dxa"/>
          </w:tcPr>
          <w:p w:rsidR="006B1EA8" w:rsidRPr="00594F0F" w:rsidRDefault="006B1EA8" w:rsidP="002F7F13">
            <w:pPr>
              <w:jc w:val="both"/>
              <w:rPr>
                <w:sz w:val="24"/>
                <w:szCs w:val="24"/>
              </w:rPr>
            </w:pPr>
            <w:r w:rsidRPr="00594F0F">
              <w:rPr>
                <w:sz w:val="24"/>
                <w:szCs w:val="24"/>
              </w:rPr>
              <w:t>Постановка на учет объектов инженерной инфраструктуры коммунального хозяйства</w:t>
            </w:r>
          </w:p>
        </w:tc>
        <w:tc>
          <w:tcPr>
            <w:tcW w:w="2398" w:type="dxa"/>
          </w:tcPr>
          <w:p w:rsidR="006B1EA8" w:rsidRPr="00594F0F" w:rsidRDefault="006B1EA8" w:rsidP="002F7F13">
            <w:pPr>
              <w:jc w:val="both"/>
              <w:rPr>
                <w:sz w:val="24"/>
                <w:szCs w:val="24"/>
              </w:rPr>
            </w:pPr>
            <w:r w:rsidRPr="00594F0F">
              <w:rPr>
                <w:sz w:val="24"/>
                <w:szCs w:val="24"/>
              </w:rPr>
              <w:t>Местный бюджет 400 тыс. руб. Все населенные пункты (дороги в населенных пунктах, скважины, муниципальное имущество, оформление технических паспортов)</w:t>
            </w:r>
          </w:p>
        </w:tc>
        <w:tc>
          <w:tcPr>
            <w:tcW w:w="2405" w:type="dxa"/>
          </w:tcPr>
          <w:p w:rsidR="006B1EA8" w:rsidRPr="00594F0F" w:rsidRDefault="006B1EA8" w:rsidP="002F7F13">
            <w:pPr>
              <w:jc w:val="both"/>
              <w:rPr>
                <w:sz w:val="24"/>
                <w:szCs w:val="24"/>
              </w:rPr>
            </w:pPr>
            <w:r w:rsidRPr="00594F0F">
              <w:rPr>
                <w:sz w:val="24"/>
                <w:szCs w:val="24"/>
              </w:rPr>
              <w:t>2016г. Администрация Станционного сельсовета</w:t>
            </w:r>
          </w:p>
        </w:tc>
      </w:tr>
    </w:tbl>
    <w:p w:rsidR="006B1EA8" w:rsidRPr="00D12D67" w:rsidRDefault="006B1EA8" w:rsidP="00D12D67">
      <w:pPr>
        <w:overflowPunct/>
        <w:autoSpaceDE/>
        <w:autoSpaceDN/>
        <w:adjustRightInd/>
        <w:ind w:left="1211"/>
        <w:jc w:val="both"/>
        <w:rPr>
          <w:sz w:val="28"/>
          <w:szCs w:val="28"/>
        </w:rPr>
      </w:pPr>
      <w:r w:rsidRPr="00D12D67">
        <w:rPr>
          <w:sz w:val="28"/>
          <w:szCs w:val="28"/>
        </w:rPr>
        <w:t>2</w:t>
      </w:r>
      <w:r>
        <w:rPr>
          <w:sz w:val="28"/>
          <w:szCs w:val="28"/>
        </w:rPr>
        <w:t xml:space="preserve">. Внести изменения в </w:t>
      </w:r>
      <w:r w:rsidRPr="00D12D67">
        <w:rPr>
          <w:sz w:val="28"/>
          <w:szCs w:val="28"/>
        </w:rPr>
        <w:t>п. 7.5 комплекса управленческих задач, направленных на реализацию программных целей, изложив его в следующей редакции:</w:t>
      </w:r>
    </w:p>
    <w:p w:rsidR="006B1EA8" w:rsidRDefault="006B1EA8" w:rsidP="00D12D67">
      <w:pPr>
        <w:ind w:left="851"/>
        <w:jc w:val="both"/>
        <w:rPr>
          <w:sz w:val="24"/>
          <w:szCs w:val="24"/>
        </w:rPr>
      </w:pPr>
    </w:p>
    <w:tbl>
      <w:tblPr>
        <w:tblW w:w="0" w:type="auto"/>
        <w:tblInd w:w="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16"/>
        <w:gridCol w:w="2147"/>
        <w:gridCol w:w="2233"/>
        <w:gridCol w:w="2224"/>
      </w:tblGrid>
      <w:tr w:rsidR="006B1EA8" w:rsidRPr="00594F0F" w:rsidTr="002F7F13">
        <w:tc>
          <w:tcPr>
            <w:tcW w:w="2484" w:type="dxa"/>
          </w:tcPr>
          <w:p w:rsidR="006B1EA8" w:rsidRPr="00594F0F" w:rsidRDefault="006B1EA8" w:rsidP="002F7F13">
            <w:pPr>
              <w:jc w:val="both"/>
              <w:rPr>
                <w:sz w:val="24"/>
                <w:szCs w:val="24"/>
              </w:rPr>
            </w:pPr>
            <w:r w:rsidRPr="00594F0F">
              <w:rPr>
                <w:sz w:val="24"/>
                <w:szCs w:val="24"/>
              </w:rPr>
              <w:t>7.5 Организация безопасности дорожного движения</w:t>
            </w:r>
          </w:p>
        </w:tc>
        <w:tc>
          <w:tcPr>
            <w:tcW w:w="2484" w:type="dxa"/>
          </w:tcPr>
          <w:p w:rsidR="006B1EA8" w:rsidRPr="00594F0F" w:rsidRDefault="006B1EA8" w:rsidP="002F7F13">
            <w:pPr>
              <w:jc w:val="both"/>
              <w:rPr>
                <w:sz w:val="24"/>
                <w:szCs w:val="24"/>
              </w:rPr>
            </w:pPr>
            <w:r w:rsidRPr="00594F0F">
              <w:rPr>
                <w:sz w:val="24"/>
                <w:szCs w:val="24"/>
              </w:rPr>
              <w:t xml:space="preserve">Установка остановочных павильонов </w:t>
            </w:r>
          </w:p>
        </w:tc>
        <w:tc>
          <w:tcPr>
            <w:tcW w:w="2484" w:type="dxa"/>
          </w:tcPr>
          <w:p w:rsidR="006B1EA8" w:rsidRPr="00594F0F" w:rsidRDefault="006B1EA8" w:rsidP="002F7F13">
            <w:pPr>
              <w:jc w:val="both"/>
              <w:rPr>
                <w:sz w:val="24"/>
                <w:szCs w:val="24"/>
              </w:rPr>
            </w:pPr>
            <w:r w:rsidRPr="00594F0F">
              <w:rPr>
                <w:sz w:val="24"/>
                <w:szCs w:val="24"/>
              </w:rPr>
              <w:t>Местный бюджет 600 тыс. руб</w:t>
            </w:r>
          </w:p>
          <w:p w:rsidR="006B1EA8" w:rsidRPr="00594F0F" w:rsidRDefault="006B1EA8" w:rsidP="002F7F13">
            <w:pPr>
              <w:jc w:val="both"/>
              <w:rPr>
                <w:sz w:val="24"/>
                <w:szCs w:val="24"/>
              </w:rPr>
            </w:pPr>
            <w:r w:rsidRPr="00594F0F">
              <w:rPr>
                <w:sz w:val="24"/>
                <w:szCs w:val="24"/>
              </w:rPr>
              <w:t>Устройство оборудованного места посадки и высадки в населенных пунктах</w:t>
            </w:r>
          </w:p>
          <w:p w:rsidR="006B1EA8" w:rsidRPr="00594F0F" w:rsidRDefault="006B1EA8" w:rsidP="002F7F13">
            <w:pPr>
              <w:jc w:val="both"/>
              <w:rPr>
                <w:sz w:val="24"/>
                <w:szCs w:val="24"/>
              </w:rPr>
            </w:pPr>
            <w:r w:rsidRPr="00594F0F">
              <w:rPr>
                <w:sz w:val="24"/>
                <w:szCs w:val="24"/>
              </w:rPr>
              <w:t>Ст. Мочище по ул. Школьная 320 тыс. руб.</w:t>
            </w:r>
          </w:p>
          <w:p w:rsidR="006B1EA8" w:rsidRPr="00594F0F" w:rsidRDefault="006B1EA8" w:rsidP="002F7F13">
            <w:pPr>
              <w:jc w:val="both"/>
              <w:rPr>
                <w:sz w:val="24"/>
                <w:szCs w:val="24"/>
              </w:rPr>
            </w:pPr>
            <w:r w:rsidRPr="00594F0F">
              <w:rPr>
                <w:sz w:val="24"/>
                <w:szCs w:val="24"/>
              </w:rPr>
              <w:t>П. Витаминка 280 тыс. руб.</w:t>
            </w:r>
          </w:p>
        </w:tc>
        <w:tc>
          <w:tcPr>
            <w:tcW w:w="2484" w:type="dxa"/>
          </w:tcPr>
          <w:p w:rsidR="006B1EA8" w:rsidRPr="00594F0F" w:rsidRDefault="006B1EA8" w:rsidP="002F7F13">
            <w:pPr>
              <w:jc w:val="both"/>
              <w:rPr>
                <w:sz w:val="24"/>
                <w:szCs w:val="24"/>
              </w:rPr>
            </w:pPr>
            <w:r w:rsidRPr="00594F0F">
              <w:rPr>
                <w:sz w:val="24"/>
                <w:szCs w:val="24"/>
              </w:rPr>
              <w:t xml:space="preserve">2016г. Администрация Станционного сельсовета </w:t>
            </w:r>
          </w:p>
        </w:tc>
      </w:tr>
    </w:tbl>
    <w:p w:rsidR="006B1EA8" w:rsidRDefault="006B1EA8" w:rsidP="00D12D67">
      <w:pPr>
        <w:ind w:left="360" w:firstLine="348"/>
        <w:jc w:val="both"/>
        <w:rPr>
          <w:sz w:val="28"/>
        </w:rPr>
      </w:pPr>
      <w:r>
        <w:rPr>
          <w:sz w:val="28"/>
        </w:rPr>
        <w:t xml:space="preserve">    </w:t>
      </w:r>
    </w:p>
    <w:p w:rsidR="006B1EA8" w:rsidRDefault="006B1EA8" w:rsidP="00D12D67">
      <w:pPr>
        <w:ind w:left="360" w:firstLine="348"/>
        <w:jc w:val="both"/>
        <w:rPr>
          <w:sz w:val="28"/>
        </w:rPr>
      </w:pPr>
      <w:r>
        <w:rPr>
          <w:sz w:val="28"/>
        </w:rPr>
        <w:t xml:space="preserve"> 3.Напрвить  главе администрации Станционного сельсовета</w:t>
      </w:r>
      <w:r>
        <w:rPr>
          <w:color w:val="000000"/>
          <w:sz w:val="28"/>
          <w:szCs w:val="28"/>
        </w:rPr>
        <w:t xml:space="preserve"> Новосибирского района  Новосибирской  области</w:t>
      </w:r>
      <w:r>
        <w:rPr>
          <w:sz w:val="28"/>
        </w:rPr>
        <w:t xml:space="preserve"> на подписание и опубликование на официальном сайте администрации.</w:t>
      </w:r>
    </w:p>
    <w:p w:rsidR="006B1EA8" w:rsidRDefault="006B1EA8" w:rsidP="00DF7DC4">
      <w:pPr>
        <w:ind w:left="360"/>
        <w:jc w:val="both"/>
        <w:rPr>
          <w:sz w:val="28"/>
        </w:rPr>
      </w:pPr>
    </w:p>
    <w:p w:rsidR="006B1EA8" w:rsidRDefault="006B1EA8" w:rsidP="00DF7DC4">
      <w:pPr>
        <w:ind w:left="360"/>
        <w:jc w:val="both"/>
        <w:rPr>
          <w:sz w:val="28"/>
        </w:rPr>
      </w:pPr>
    </w:p>
    <w:p w:rsidR="006B1EA8" w:rsidRDefault="006B1EA8" w:rsidP="00DF7DC4">
      <w:pPr>
        <w:jc w:val="both"/>
        <w:rPr>
          <w:sz w:val="28"/>
        </w:rPr>
      </w:pPr>
      <w:r>
        <w:rPr>
          <w:sz w:val="28"/>
        </w:rPr>
        <w:t xml:space="preserve">    </w:t>
      </w:r>
    </w:p>
    <w:p w:rsidR="006B1EA8" w:rsidRDefault="006B1EA8" w:rsidP="00DF7DC4">
      <w:pPr>
        <w:jc w:val="both"/>
        <w:rPr>
          <w:sz w:val="28"/>
        </w:rPr>
      </w:pPr>
    </w:p>
    <w:p w:rsidR="006B1EA8" w:rsidRDefault="006B1EA8" w:rsidP="00DF7DC4">
      <w:pPr>
        <w:jc w:val="both"/>
        <w:rPr>
          <w:sz w:val="28"/>
        </w:rPr>
      </w:pPr>
    </w:p>
    <w:p w:rsidR="006B1EA8" w:rsidRDefault="006B1EA8" w:rsidP="00DF7DC4">
      <w:pPr>
        <w:jc w:val="both"/>
        <w:rPr>
          <w:sz w:val="28"/>
        </w:rPr>
      </w:pPr>
    </w:p>
    <w:p w:rsidR="006B1EA8" w:rsidRDefault="006B1EA8" w:rsidP="00DF7DC4">
      <w:pPr>
        <w:jc w:val="both"/>
        <w:rPr>
          <w:sz w:val="28"/>
        </w:rPr>
      </w:pPr>
      <w:r>
        <w:rPr>
          <w:sz w:val="28"/>
        </w:rPr>
        <w:t xml:space="preserve">Председатель Совета депутатов                                            А.М. Мыльников </w:t>
      </w:r>
    </w:p>
    <w:p w:rsidR="006B1EA8" w:rsidRDefault="006B1EA8" w:rsidP="00DF7DC4">
      <w:pPr>
        <w:ind w:left="360"/>
        <w:jc w:val="both"/>
        <w:rPr>
          <w:sz w:val="28"/>
        </w:rPr>
      </w:pPr>
    </w:p>
    <w:p w:rsidR="006B1EA8" w:rsidRDefault="006B1EA8" w:rsidP="00DF7DC4">
      <w:pPr>
        <w:jc w:val="both"/>
        <w:rPr>
          <w:sz w:val="28"/>
        </w:rPr>
      </w:pPr>
      <w:r>
        <w:rPr>
          <w:sz w:val="28"/>
        </w:rPr>
        <w:t xml:space="preserve">    </w:t>
      </w:r>
    </w:p>
    <w:p w:rsidR="006B1EA8" w:rsidRDefault="006B1EA8" w:rsidP="00DF7DC4">
      <w:pPr>
        <w:jc w:val="both"/>
        <w:rPr>
          <w:sz w:val="28"/>
        </w:rPr>
      </w:pPr>
    </w:p>
    <w:p w:rsidR="006B1EA8" w:rsidRDefault="006B1EA8" w:rsidP="00DF7DC4">
      <w:pPr>
        <w:jc w:val="both"/>
        <w:rPr>
          <w:sz w:val="28"/>
        </w:rPr>
      </w:pPr>
    </w:p>
    <w:p w:rsidR="006B1EA8" w:rsidRDefault="006B1EA8" w:rsidP="00DF7DC4">
      <w:pPr>
        <w:jc w:val="both"/>
        <w:rPr>
          <w:sz w:val="28"/>
        </w:rPr>
      </w:pPr>
    </w:p>
    <w:p w:rsidR="006B1EA8" w:rsidRDefault="006B1EA8" w:rsidP="00DF7DC4">
      <w:pPr>
        <w:jc w:val="both"/>
        <w:rPr>
          <w:sz w:val="28"/>
        </w:rPr>
      </w:pPr>
      <w:r>
        <w:rPr>
          <w:sz w:val="28"/>
        </w:rPr>
        <w:t xml:space="preserve"> Глава Станционного сельсовета                                            А.А. Кумов</w:t>
      </w:r>
    </w:p>
    <w:p w:rsidR="006B1EA8" w:rsidRDefault="006B1EA8"/>
    <w:sectPr w:rsidR="006B1EA8" w:rsidSect="00D12D67">
      <w:pgSz w:w="11906" w:h="16838"/>
      <w:pgMar w:top="539" w:right="850" w:bottom="54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C36E2"/>
    <w:multiLevelType w:val="hybridMultilevel"/>
    <w:tmpl w:val="02A00548"/>
    <w:lvl w:ilvl="0" w:tplc="E9E0E014">
      <w:start w:val="1"/>
      <w:numFmt w:val="decimal"/>
      <w:lvlText w:val="%1."/>
      <w:lvlJc w:val="left"/>
      <w:pPr>
        <w:tabs>
          <w:tab w:val="num" w:pos="1571"/>
        </w:tabs>
        <w:ind w:left="157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91"/>
        </w:tabs>
        <w:ind w:left="229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3011"/>
        </w:tabs>
        <w:ind w:left="301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451"/>
        </w:tabs>
        <w:ind w:left="445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171"/>
        </w:tabs>
        <w:ind w:left="517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611"/>
        </w:tabs>
        <w:ind w:left="661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331"/>
        </w:tabs>
        <w:ind w:left="7331" w:hanging="180"/>
      </w:pPr>
      <w:rPr>
        <w:rFonts w:cs="Times New Roman"/>
      </w:rPr>
    </w:lvl>
  </w:abstractNum>
  <w:abstractNum w:abstractNumId="1">
    <w:nsid w:val="2B82473F"/>
    <w:multiLevelType w:val="hybridMultilevel"/>
    <w:tmpl w:val="2D662FA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5480057C"/>
    <w:multiLevelType w:val="hybridMultilevel"/>
    <w:tmpl w:val="18908C8E"/>
    <w:lvl w:ilvl="0" w:tplc="E070D342">
      <w:start w:val="1"/>
      <w:numFmt w:val="decimal"/>
      <w:lvlText w:val="%1."/>
      <w:lvlJc w:val="left"/>
      <w:pPr>
        <w:ind w:left="810" w:hanging="45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73AF588A"/>
    <w:multiLevelType w:val="hybridMultilevel"/>
    <w:tmpl w:val="154086C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F7DC4"/>
    <w:rsid w:val="00041F1F"/>
    <w:rsid w:val="000B7C5F"/>
    <w:rsid w:val="002F7F13"/>
    <w:rsid w:val="0045467B"/>
    <w:rsid w:val="00594F0F"/>
    <w:rsid w:val="006B1EA8"/>
    <w:rsid w:val="00845E9B"/>
    <w:rsid w:val="00AC5C62"/>
    <w:rsid w:val="00AE2654"/>
    <w:rsid w:val="00C30904"/>
    <w:rsid w:val="00D05411"/>
    <w:rsid w:val="00D12D67"/>
    <w:rsid w:val="00DF7DC4"/>
    <w:rsid w:val="00FE26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7DC4"/>
    <w:pPr>
      <w:overflowPunct w:val="0"/>
      <w:autoSpaceDE w:val="0"/>
      <w:autoSpaceDN w:val="0"/>
      <w:adjustRightInd w:val="0"/>
    </w:pPr>
    <w:rPr>
      <w:rFonts w:ascii="Times New Roman" w:eastAsia="Times New Roman" w:hAnsi="Times New Roman"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erChar">
    <w:name w:val="Header Char"/>
    <w:aliases w:val="Основной текст1 Char,Знак Char,ВерхКолонтитул Char,Знак1 Знак Char,Основной текст11 Char1"/>
    <w:basedOn w:val="DefaultParagraphFont"/>
    <w:link w:val="Header"/>
    <w:uiPriority w:val="99"/>
    <w:locked/>
    <w:rsid w:val="00DF7DC4"/>
    <w:rPr>
      <w:rFonts w:ascii="Times New Roman" w:hAnsi="Times New Roman" w:cs="Times New Roman"/>
      <w:sz w:val="20"/>
      <w:szCs w:val="20"/>
      <w:lang w:eastAsia="ru-RU"/>
    </w:rPr>
  </w:style>
  <w:style w:type="paragraph" w:styleId="Header">
    <w:name w:val="header"/>
    <w:aliases w:val="Основной текст1,Знак,ВерхКолонтитул,Знак1 Знак,Основной текст11"/>
    <w:basedOn w:val="Normal"/>
    <w:link w:val="HeaderChar"/>
    <w:uiPriority w:val="99"/>
    <w:rsid w:val="00DF7DC4"/>
    <w:pPr>
      <w:widowControl w:val="0"/>
      <w:tabs>
        <w:tab w:val="center" w:pos="4677"/>
        <w:tab w:val="right" w:pos="9355"/>
      </w:tabs>
      <w:overflowPunct/>
    </w:pPr>
  </w:style>
  <w:style w:type="character" w:customStyle="1" w:styleId="HeaderChar1">
    <w:name w:val="Header Char1"/>
    <w:aliases w:val="Основной текст1 Char1,Знак Char1,ВерхКолонтитул Char1,Знак1 Знак Char1,Основной текст11 Char"/>
    <w:basedOn w:val="DefaultParagraphFont"/>
    <w:link w:val="Header"/>
    <w:uiPriority w:val="99"/>
    <w:semiHidden/>
    <w:locked/>
    <w:rPr>
      <w:rFonts w:ascii="Times New Roman" w:hAnsi="Times New Roman" w:cs="Times New Roman"/>
      <w:sz w:val="20"/>
      <w:szCs w:val="20"/>
    </w:rPr>
  </w:style>
  <w:style w:type="character" w:customStyle="1" w:styleId="1">
    <w:name w:val="Верхний колонтитул Знак1"/>
    <w:basedOn w:val="DefaultParagraphFont"/>
    <w:link w:val="Header"/>
    <w:uiPriority w:val="99"/>
    <w:semiHidden/>
    <w:locked/>
    <w:rsid w:val="00DF7DC4"/>
    <w:rPr>
      <w:rFonts w:ascii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19</TotalTime>
  <Pages>3</Pages>
  <Words>520</Words>
  <Characters>2965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Ksusha</cp:lastModifiedBy>
  <cp:revision>5</cp:revision>
  <dcterms:created xsi:type="dcterms:W3CDTF">2016-07-04T15:15:00Z</dcterms:created>
  <dcterms:modified xsi:type="dcterms:W3CDTF">2016-07-08T06:27:00Z</dcterms:modified>
</cp:coreProperties>
</file>